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93267E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DC3F08">
        <w:rPr>
          <w:i/>
          <w:color w:val="365F91" w:themeColor="accent1" w:themeShade="BF"/>
          <w:sz w:val="36"/>
        </w:rPr>
        <w:t>5</w:t>
      </w:r>
      <w:r w:rsidRPr="007569C0">
        <w:rPr>
          <w:i/>
          <w:color w:val="365F91" w:themeColor="accent1" w:themeShade="BF"/>
          <w:sz w:val="36"/>
        </w:rPr>
        <w:t>:</w:t>
      </w:r>
    </w:p>
    <w:p w:rsidR="0007271A" w:rsidRPr="007569C0" w:rsidRDefault="00DC3F08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>
        <w:rPr>
          <w:i/>
          <w:color w:val="365F91" w:themeColor="accent1" w:themeShade="BF"/>
          <w:sz w:val="36"/>
        </w:rPr>
        <w:t xml:space="preserve">Approaching the Challenge of </w:t>
      </w:r>
      <w:r w:rsidR="00022D32">
        <w:rPr>
          <w:i/>
          <w:color w:val="365F91" w:themeColor="accent1" w:themeShade="BF"/>
          <w:sz w:val="36"/>
        </w:rPr>
        <w:br/>
      </w:r>
      <w:r>
        <w:rPr>
          <w:i/>
          <w:color w:val="365F91" w:themeColor="accent1" w:themeShade="BF"/>
          <w:sz w:val="36"/>
        </w:rPr>
        <w:t>Disaster Risk Reduction</w:t>
      </w:r>
      <w:proofErr w:type="gramStart"/>
      <w:r>
        <w:rPr>
          <w:i/>
          <w:color w:val="365F91" w:themeColor="accent1" w:themeShade="BF"/>
          <w:sz w:val="36"/>
        </w:rPr>
        <w:t>:</w:t>
      </w:r>
      <w:proofErr w:type="gramEnd"/>
      <w:r w:rsidR="00022D32">
        <w:rPr>
          <w:i/>
          <w:color w:val="365F91" w:themeColor="accent1" w:themeShade="BF"/>
          <w:sz w:val="36"/>
        </w:rPr>
        <w:br/>
      </w:r>
      <w:r>
        <w:rPr>
          <w:i/>
          <w:color w:val="365F91" w:themeColor="accent1" w:themeShade="BF"/>
          <w:sz w:val="36"/>
        </w:rPr>
        <w:t>NIST Community Resilience Guide</w:t>
      </w:r>
    </w:p>
    <w:p w:rsidR="0007271A" w:rsidRDefault="0007271A" w:rsidP="009E40A8"/>
    <w:p w:rsidR="0007271A" w:rsidRPr="009E40A8" w:rsidRDefault="0007271A" w:rsidP="009E40A8"/>
    <w:p w:rsidR="0007271A" w:rsidRDefault="0007271A">
      <w:pPr>
        <w:pStyle w:val="Heading3"/>
        <w:jc w:val="center"/>
        <w:rPr>
          <w:sz w:val="28"/>
        </w:rPr>
      </w:pPr>
    </w:p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534BCB" w:rsidRPr="0022237A" w:rsidRDefault="00534BCB" w:rsidP="00534BCB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</w:t>
      </w:r>
      <w:r w:rsidRPr="0022237A">
        <w:rPr>
          <w:b/>
          <w:color w:val="1F497D" w:themeColor="text2"/>
        </w:rPr>
        <w:t xml:space="preserve">DRR AMBASSADOR CURRICULUM </w:t>
      </w:r>
    </w:p>
    <w:p w:rsidR="00534BCB" w:rsidRDefault="00534BCB" w:rsidP="00534BCB">
      <w:r w:rsidRPr="00577E5D">
        <w:t xml:space="preserve">The </w:t>
      </w:r>
      <w:r w:rsidRPr="00CD1A65">
        <w:rPr>
          <w:b/>
        </w:rPr>
        <w:t>goal</w:t>
      </w:r>
      <w:r w:rsidRPr="009B4968">
        <w:t xml:space="preserve"> of the</w:t>
      </w:r>
      <w:r>
        <w:t xml:space="preserve"> DRR Ambassador</w:t>
      </w:r>
      <w:r w:rsidRPr="009B4968">
        <w:t xml:space="preserve"> Curriculum is to facilitate DRR efforts for </w:t>
      </w:r>
      <w:r>
        <w:t>the whole community</w:t>
      </w:r>
      <w:r w:rsidRPr="009B4968">
        <w:t xml:space="preserve"> by: </w:t>
      </w:r>
    </w:p>
    <w:p w:rsidR="00534BCB" w:rsidRPr="00987DEE" w:rsidRDefault="00534BCB" w:rsidP="00534BCB">
      <w:pPr>
        <w:pStyle w:val="ListParagraph"/>
        <w:numPr>
          <w:ilvl w:val="0"/>
          <w:numId w:val="21"/>
        </w:numPr>
        <w:spacing w:line="240" w:lineRule="auto"/>
      </w:pPr>
      <w:r w:rsidRPr="00987DEE">
        <w:t>Engaging in discussion of how disasters can be reduced through local action</w:t>
      </w:r>
    </w:p>
    <w:p w:rsidR="00534BCB" w:rsidRPr="00987DEE" w:rsidRDefault="00534BCB" w:rsidP="00534BCB">
      <w:pPr>
        <w:pStyle w:val="ListParagraph"/>
        <w:numPr>
          <w:ilvl w:val="0"/>
          <w:numId w:val="21"/>
        </w:numPr>
        <w:spacing w:line="240" w:lineRule="auto"/>
      </w:pPr>
      <w:r w:rsidRPr="00987DEE">
        <w:t>Sharing insights among local leaders and technical experts to enable the development of cross functional solutions</w:t>
      </w:r>
    </w:p>
    <w:p w:rsidR="00534BCB" w:rsidRPr="00987DEE" w:rsidRDefault="00534BCB" w:rsidP="00534BCB">
      <w:pPr>
        <w:pStyle w:val="ListParagraph"/>
        <w:numPr>
          <w:ilvl w:val="0"/>
          <w:numId w:val="21"/>
        </w:numPr>
        <w:spacing w:line="240" w:lineRule="auto"/>
      </w:pPr>
      <w:r w:rsidRPr="00987DEE">
        <w:t>Acquiring the best-available information, knowledge of best practices, and analytic tools to enable better-informed decisions before, during, and after disasters</w:t>
      </w:r>
    </w:p>
    <w:p w:rsidR="00534BCB" w:rsidRDefault="00534BCB" w:rsidP="00534BCB">
      <w:r>
        <w:t xml:space="preserve">There are 24-modules in the curriculum. The “DRR Ambassador Curriculum At-a-Glance” table, located at the end of this document, lists the modules of the Curriculum.  </w:t>
      </w:r>
    </w:p>
    <w:p w:rsidR="00534BCB" w:rsidRPr="0022237A" w:rsidRDefault="00534BCB" w:rsidP="00534BCB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534BCB" w:rsidRPr="004F4C7C" w:rsidRDefault="00534BCB" w:rsidP="00534BCB">
      <w:r w:rsidRPr="00C21C76">
        <w:t>The</w:t>
      </w:r>
      <w:r w:rsidRPr="00577E5D">
        <w:t xml:space="preserve"> target audience includ</w:t>
      </w:r>
      <w:r>
        <w:t>es</w:t>
      </w:r>
      <w:r w:rsidRPr="004F4C7C">
        <w:t xml:space="preserve"> </w:t>
      </w:r>
      <w:r>
        <w:t xml:space="preserve">those involved in community development decision-making, such as </w:t>
      </w:r>
      <w:r w:rsidRPr="004F4C7C">
        <w:t>local community staff, volunteer and stakeholder groups</w:t>
      </w:r>
      <w:r>
        <w:t>,</w:t>
      </w:r>
      <w:r w:rsidRPr="004F4C7C">
        <w:t xml:space="preserve"> </w:t>
      </w:r>
      <w:r>
        <w:t xml:space="preserve">and federal and state officials.  </w:t>
      </w:r>
    </w:p>
    <w:p w:rsidR="00534BCB" w:rsidRPr="0022237A" w:rsidRDefault="00534BCB" w:rsidP="00534BCB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534BCB" w:rsidRDefault="00534BCB" w:rsidP="00534BCB">
      <w:r>
        <w:t xml:space="preserve">There are three </w:t>
      </w:r>
      <w:r w:rsidRPr="00577E5D">
        <w:t>delivery methods</w:t>
      </w:r>
      <w:r>
        <w:rPr>
          <w:b/>
        </w:rPr>
        <w:t xml:space="preserve"> </w:t>
      </w:r>
      <w:r>
        <w:t xml:space="preserve">by which you may be able to complete modules in the </w:t>
      </w:r>
      <w:r w:rsidRPr="00017F49">
        <w:t>DRR-A Curriculum</w:t>
      </w:r>
      <w:r>
        <w:t>:  via w</w:t>
      </w:r>
      <w:r w:rsidRPr="00500ADD">
        <w:t xml:space="preserve">ebinars </w:t>
      </w:r>
      <w:r>
        <w:t xml:space="preserve">hosted </w:t>
      </w:r>
      <w:r w:rsidRPr="00500ADD">
        <w:t>by NHMA or partner organizations</w:t>
      </w:r>
      <w:r>
        <w:t xml:space="preserve">; presented in conferences and/or classrooms by qualified DRR-A Curriculum instructor(s); or </w:t>
      </w:r>
      <w:r w:rsidRPr="00500ADD">
        <w:t>dow</w:t>
      </w:r>
      <w:r>
        <w:t>nloadable for individual study from the NHMA website. Watch the NHMA website for announcements about webinars and workshops that include the module(s) in which you are interested.</w:t>
      </w:r>
    </w:p>
    <w:p w:rsidR="00534BCB" w:rsidRDefault="00534BCB" w:rsidP="00534BCB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534BCB" w:rsidRDefault="00534BCB" w:rsidP="00534BCB">
      <w:pPr>
        <w:pStyle w:val="ListParagraph"/>
        <w:numPr>
          <w:ilvl w:val="0"/>
          <w:numId w:val="19"/>
        </w:numPr>
        <w:spacing w:after="0" w:line="240" w:lineRule="auto"/>
      </w:pPr>
      <w:r>
        <w:t>C</w:t>
      </w:r>
      <w:r w:rsidRPr="00BD043C">
        <w:t xml:space="preserve">ertificates of </w:t>
      </w:r>
      <w:r>
        <w:t>C</w:t>
      </w:r>
      <w:r w:rsidRPr="00BD043C">
        <w:t xml:space="preserve">ompletion </w:t>
      </w:r>
      <w:r>
        <w:t>may be awarded by NHMA t</w:t>
      </w:r>
      <w:r w:rsidRPr="00BD043C">
        <w:t xml:space="preserve">o participants </w:t>
      </w:r>
      <w:r>
        <w:t>who successfully complete</w:t>
      </w:r>
      <w:r w:rsidRPr="00BD043C">
        <w:t xml:space="preserve"> NHMA-sponsored </w:t>
      </w:r>
      <w:r>
        <w:t xml:space="preserve">DRR Ambassador </w:t>
      </w:r>
      <w:proofErr w:type="gramStart"/>
      <w:r w:rsidRPr="00BD043C">
        <w:t>modules</w:t>
      </w:r>
      <w:proofErr w:type="gramEnd"/>
      <w:r>
        <w:t xml:space="preserve"> by attending and passing a short post-test. </w:t>
      </w:r>
    </w:p>
    <w:p w:rsidR="00534BCB" w:rsidRDefault="00534BCB" w:rsidP="00534BCB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534BCB" w:rsidRDefault="00534BCB" w:rsidP="00534BCB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534BCB" w:rsidRPr="00C21C76" w:rsidRDefault="00534BCB" w:rsidP="00534BCB">
      <w:pPr>
        <w:spacing w:before="120"/>
      </w:pPr>
      <w:r w:rsidRPr="00C21C76">
        <w:t xml:space="preserve">Ask your certifying boards about acceptance of NHMA DRR-A certificates for continuing education credits.  </w:t>
      </w:r>
    </w:p>
    <w:p w:rsidR="00534BCB" w:rsidRPr="00C21C76" w:rsidRDefault="00534BCB" w:rsidP="00534BCB">
      <w:pPr>
        <w:spacing w:before="240"/>
        <w:rPr>
          <w:b/>
          <w:color w:val="1F497D" w:themeColor="text2"/>
        </w:rPr>
      </w:pPr>
      <w:r w:rsidRPr="00C21C76">
        <w:rPr>
          <w:b/>
          <w:color w:val="1F497D" w:themeColor="text2"/>
        </w:rPr>
        <w:t xml:space="preserve">MODULE </w:t>
      </w:r>
      <w:r w:rsidR="002A0FBF">
        <w:rPr>
          <w:b/>
          <w:color w:val="1F497D" w:themeColor="text2"/>
        </w:rPr>
        <w:t>5</w:t>
      </w:r>
      <w:r w:rsidRPr="00C21C76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–</w:t>
      </w:r>
      <w:r w:rsidRPr="00C21C76">
        <w:rPr>
          <w:b/>
          <w:color w:val="1F497D" w:themeColor="text2"/>
        </w:rPr>
        <w:t xml:space="preserve"> </w:t>
      </w:r>
      <w:r w:rsidR="002A0FBF">
        <w:rPr>
          <w:b/>
          <w:color w:val="1F497D" w:themeColor="text2"/>
        </w:rPr>
        <w:t>APPROACHING THE CHALLENGE OF DISASTER RISK REDUCTION: NIST COMMUNITY RESILIENCE GUIDE</w:t>
      </w:r>
    </w:p>
    <w:p w:rsidR="00534BCB" w:rsidRPr="00C21C76" w:rsidRDefault="00534BCB" w:rsidP="00534BCB">
      <w:r w:rsidRPr="00C21C76">
        <w:t>The Learning Objectives for this module are:</w:t>
      </w:r>
    </w:p>
    <w:p w:rsidR="00534BCB" w:rsidRPr="00987DEE" w:rsidRDefault="00EB0A46" w:rsidP="00534BCB">
      <w:pPr>
        <w:numPr>
          <w:ilvl w:val="0"/>
          <w:numId w:val="20"/>
        </w:numPr>
        <w:tabs>
          <w:tab w:val="clear" w:pos="360"/>
          <w:tab w:val="num" w:pos="720"/>
        </w:tabs>
        <w:spacing w:after="0"/>
      </w:pPr>
      <w:r w:rsidRPr="00EB0A46">
        <w:t>Define resilience in the context of an entire community</w:t>
      </w:r>
    </w:p>
    <w:p w:rsidR="00534BCB" w:rsidRPr="00987DEE" w:rsidRDefault="00EB0A46" w:rsidP="00534BCB">
      <w:pPr>
        <w:numPr>
          <w:ilvl w:val="0"/>
          <w:numId w:val="20"/>
        </w:numPr>
        <w:tabs>
          <w:tab w:val="clear" w:pos="360"/>
          <w:tab w:val="num" w:pos="720"/>
        </w:tabs>
        <w:spacing w:after="0"/>
      </w:pPr>
      <w:r w:rsidRPr="00EB0A46">
        <w:t xml:space="preserve">Identify the six planning steps described in the NIST </w:t>
      </w:r>
      <w:r w:rsidRPr="00EB0A46">
        <w:rPr>
          <w:i/>
          <w:iCs/>
        </w:rPr>
        <w:t>Community Resilience Planning Guide for Buildings and Infrastructure Systems</w:t>
      </w:r>
    </w:p>
    <w:p w:rsidR="00E02261" w:rsidRPr="00E02261" w:rsidRDefault="00EB0A46" w:rsidP="00E02261">
      <w:pPr>
        <w:numPr>
          <w:ilvl w:val="0"/>
          <w:numId w:val="20"/>
        </w:numPr>
        <w:tabs>
          <w:tab w:val="clear" w:pos="360"/>
          <w:tab w:val="num" w:pos="720"/>
        </w:tabs>
        <w:spacing w:after="0"/>
      </w:pPr>
      <w:r w:rsidRPr="00EB0A46">
        <w:t xml:space="preserve">State the purpose of the NIST </w:t>
      </w:r>
      <w:r w:rsidRPr="002A0FBF">
        <w:rPr>
          <w:i/>
          <w:iCs/>
        </w:rPr>
        <w:t>Community Resilience Economic Decision Guide for Buildings and Infrastructure Systems</w:t>
      </w:r>
      <w:r w:rsidR="00E02261" w:rsidRPr="00E02261">
        <w:br w:type="page"/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9435A3"/>
    <w:p w:rsidR="009435A3" w:rsidRDefault="009435A3" w:rsidP="009435A3"/>
    <w:p w:rsidR="009435A3" w:rsidRPr="009435A3" w:rsidRDefault="009435A3" w:rsidP="009435A3"/>
    <w:p w:rsidR="00974C3A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D31FC8B" wp14:editId="51B22894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D43" w:rsidRDefault="00012D43" w:rsidP="0041190F">
      <w:pPr>
        <w:rPr>
          <w:rFonts w:eastAsia="MS PGothic"/>
        </w:rPr>
      </w:pPr>
    </w:p>
    <w:p w:rsidR="009435A3" w:rsidRDefault="009435A3" w:rsidP="0041190F">
      <w:pPr>
        <w:rPr>
          <w:rFonts w:eastAsia="MS PGothic"/>
        </w:rPr>
      </w:pPr>
    </w:p>
    <w:p w:rsidR="006A15AC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ACB8591" wp14:editId="2CCFD050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148D" w:rsidRPr="0069148D" w:rsidRDefault="0069148D" w:rsidP="0069148D">
      <w:r w:rsidRPr="0069148D">
        <w:t>The purpose of this module is to:</w:t>
      </w:r>
    </w:p>
    <w:p w:rsidR="00E762A6" w:rsidRPr="0069148D" w:rsidRDefault="00B07315" w:rsidP="00B07315">
      <w:pPr>
        <w:pStyle w:val="ListParagraph"/>
        <w:numPr>
          <w:ilvl w:val="0"/>
          <w:numId w:val="18"/>
        </w:numPr>
      </w:pPr>
      <w:r w:rsidRPr="0069148D">
        <w:t>Discuss an approach to preventing hazards from becoming disasters</w:t>
      </w:r>
    </w:p>
    <w:p w:rsidR="00E762A6" w:rsidRPr="0069148D" w:rsidRDefault="00B07315" w:rsidP="00B07315">
      <w:pPr>
        <w:pStyle w:val="ListParagraph"/>
        <w:numPr>
          <w:ilvl w:val="0"/>
          <w:numId w:val="18"/>
        </w:numPr>
      </w:pPr>
      <w:r w:rsidRPr="0069148D">
        <w:t>Describe the role of infrastructure and buildings in supporting social and economic function</w:t>
      </w:r>
    </w:p>
    <w:p w:rsidR="00E762A6" w:rsidRPr="0069148D" w:rsidRDefault="00B07315" w:rsidP="00B07315">
      <w:pPr>
        <w:pStyle w:val="ListParagraph"/>
        <w:numPr>
          <w:ilvl w:val="0"/>
          <w:numId w:val="18"/>
        </w:numPr>
      </w:pPr>
      <w:r w:rsidRPr="0069148D">
        <w:t xml:space="preserve">Provide an overview of the NIST </w:t>
      </w:r>
      <w:r w:rsidRPr="0069148D">
        <w:rPr>
          <w:b/>
        </w:rPr>
        <w:t>tools and guidance</w:t>
      </w:r>
      <w:r w:rsidR="009435A3">
        <w:t xml:space="preserve"> for m</w:t>
      </w:r>
      <w:r w:rsidRPr="0069148D">
        <w:t>easuring resilience</w:t>
      </w:r>
      <w:r w:rsidR="009435A3">
        <w:t>; and p</w:t>
      </w:r>
      <w:r w:rsidRPr="0069148D">
        <w:t>lanning and implementing measures to enhance resilience</w:t>
      </w:r>
    </w:p>
    <w:p w:rsidR="00E72938" w:rsidRPr="0041190F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2938" w:rsidRPr="0041190F" w:rsidRDefault="00E72938" w:rsidP="0041190F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190F" w:rsidRPr="00FD1C01" w:rsidRDefault="0041190F" w:rsidP="00FD1C01"/>
    <w:p w:rsidR="0000112A" w:rsidRPr="00FD1C01" w:rsidRDefault="0000112A" w:rsidP="00FD1C01"/>
    <w:p w:rsidR="00FD1C01" w:rsidRPr="00FD1C01" w:rsidRDefault="00FD1C01" w:rsidP="00FD1C01"/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58A5" w:rsidRDefault="005658A5" w:rsidP="00FD1C01"/>
    <w:p w:rsidR="00FD1C01" w:rsidRPr="00FD1C01" w:rsidRDefault="00FD1C01" w:rsidP="00FD1C01"/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Default="00B14B30" w:rsidP="001A7109"/>
    <w:p w:rsidR="001A7109" w:rsidRDefault="001A7109" w:rsidP="001A7109"/>
    <w:p w:rsidR="001A7109" w:rsidRPr="001A7109" w:rsidRDefault="001A7109" w:rsidP="001A7109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Default="00B14B30" w:rsidP="00FD1C01"/>
    <w:p w:rsidR="00FD1C01" w:rsidRPr="00FD1C01" w:rsidRDefault="00FD1C01" w:rsidP="00FD1C01"/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F31" w:rsidRDefault="00FD4F31" w:rsidP="00FD4F31"/>
    <w:p w:rsidR="00FD1C01" w:rsidRDefault="00FD1C01" w:rsidP="00FD4F31"/>
    <w:p w:rsidR="00FD4F31" w:rsidRPr="0041190F" w:rsidRDefault="00FD4F31" w:rsidP="00FD4F31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Pr="00B14B30" w:rsidRDefault="00B14B30" w:rsidP="00B14B30"/>
    <w:p w:rsidR="00B14B30" w:rsidRPr="00B14B30" w:rsidRDefault="00B14B30" w:rsidP="00B14B30"/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37B" w:rsidRDefault="0045737B" w:rsidP="00A56AE0"/>
    <w:p w:rsidR="00A56AE0" w:rsidRDefault="00A56AE0" w:rsidP="00A56AE0"/>
    <w:p w:rsidR="00A56AE0" w:rsidRPr="00A56AE0" w:rsidRDefault="00A56AE0" w:rsidP="00A56AE0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001" w:rsidRDefault="006C5001" w:rsidP="006C5001">
      <w:proofErr w:type="spellStart"/>
      <w:r w:rsidRPr="006C5001">
        <w:t>Weblink</w:t>
      </w:r>
      <w:proofErr w:type="spellEnd"/>
      <w:r w:rsidRPr="006C5001">
        <w:t xml:space="preserve"> to Volume I: </w:t>
      </w:r>
      <w:hyperlink r:id="rId27" w:history="1">
        <w:r w:rsidRPr="006C5001">
          <w:rPr>
            <w:rStyle w:val="Hyperlink"/>
          </w:rPr>
          <w:t>https://www.nist.gov/topics/community-resilience/community-resilience-planning-guide</w:t>
        </w:r>
      </w:hyperlink>
      <w:r w:rsidRPr="006C5001">
        <w:t xml:space="preserve">  </w:t>
      </w:r>
    </w:p>
    <w:p w:rsidR="00A56AE0" w:rsidRPr="006C5001" w:rsidRDefault="00A56AE0" w:rsidP="006C5001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7997" w:rsidRPr="00147997" w:rsidRDefault="00147997" w:rsidP="00147997">
      <w:proofErr w:type="spellStart"/>
      <w:r w:rsidRPr="00147997">
        <w:t>Weblink</w:t>
      </w:r>
      <w:proofErr w:type="spellEnd"/>
      <w:r w:rsidRPr="00147997">
        <w:t xml:space="preserve"> to Volume II: </w:t>
      </w:r>
      <w:hyperlink r:id="rId29" w:history="1">
        <w:r w:rsidRPr="00147997">
          <w:rPr>
            <w:rStyle w:val="Hyperlink"/>
          </w:rPr>
          <w:t>https://www.nist.gov/topics/community-resilience/community-resilience-planning-guide</w:t>
        </w:r>
      </w:hyperlink>
      <w:r w:rsidRPr="00147997">
        <w:t xml:space="preserve">    </w:t>
      </w:r>
    </w:p>
    <w:p w:rsidR="00F92E97" w:rsidRDefault="00F92E97" w:rsidP="00147997"/>
    <w:p w:rsidR="00A56AE0" w:rsidRDefault="00A56AE0" w:rsidP="00147997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2AA4" w:rsidRDefault="006C2AA4" w:rsidP="00A56AE0"/>
    <w:p w:rsidR="00A56AE0" w:rsidRPr="00A56AE0" w:rsidRDefault="00A56AE0" w:rsidP="00A56AE0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CF18CD" w:rsidP="00A56AE0"/>
    <w:p w:rsidR="00A56AE0" w:rsidRDefault="00A56AE0" w:rsidP="00A56AE0"/>
    <w:p w:rsidR="00A56AE0" w:rsidRPr="00A56AE0" w:rsidRDefault="00A56AE0" w:rsidP="00A56AE0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874" w:rsidRDefault="00665874" w:rsidP="00A56AE0"/>
    <w:p w:rsidR="00A56AE0" w:rsidRPr="00A56AE0" w:rsidRDefault="00A56AE0" w:rsidP="00A56AE0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CF18CD" w:rsidP="00A56AE0"/>
    <w:p w:rsidR="00A56AE0" w:rsidRDefault="00A56AE0" w:rsidP="00A56AE0"/>
    <w:p w:rsidR="00A56AE0" w:rsidRPr="00A56AE0" w:rsidRDefault="00A56AE0" w:rsidP="00A56AE0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BE97520" wp14:editId="063F0FD7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2027" w:rsidRDefault="00D12027" w:rsidP="00A56AE0"/>
    <w:p w:rsidR="00A56AE0" w:rsidRPr="00A56AE0" w:rsidRDefault="00A56AE0" w:rsidP="00A56AE0"/>
    <w:p w:rsidR="00540450" w:rsidRDefault="00CF18CD" w:rsidP="002D391B">
      <w:pPr>
        <w:spacing w:before="120"/>
      </w:pPr>
      <w:r w:rsidRPr="0041190F">
        <w:rPr>
          <w:noProof/>
        </w:rPr>
        <w:lastRenderedPageBreak/>
        <w:drawing>
          <wp:inline distT="0" distB="0" distL="0" distR="0" wp14:anchorId="30D3B290" wp14:editId="4475FB3B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391B" w:rsidRDefault="002D391B" w:rsidP="00A56AE0"/>
    <w:p w:rsidR="00A56AE0" w:rsidRDefault="00A56AE0" w:rsidP="00A56AE0"/>
    <w:p w:rsidR="00A56AE0" w:rsidRPr="00A56AE0" w:rsidRDefault="00A56AE0" w:rsidP="00A56AE0"/>
    <w:p w:rsidR="0041190F" w:rsidRDefault="00CF18CD" w:rsidP="008A766C">
      <w:pPr>
        <w:spacing w:before="120"/>
      </w:pPr>
      <w:r w:rsidRPr="0041190F">
        <w:rPr>
          <w:noProof/>
        </w:rPr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CF18CD" w:rsidP="00A56AE0"/>
    <w:p w:rsidR="00A56AE0" w:rsidRPr="00A56AE0" w:rsidRDefault="00A56AE0" w:rsidP="00A56AE0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57CCF"/>
    <w:p w:rsidR="00057CCF" w:rsidRDefault="00057CCF" w:rsidP="00057CCF"/>
    <w:p w:rsidR="00057CCF" w:rsidRPr="00057CCF" w:rsidRDefault="00057CCF" w:rsidP="00057CC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F11AD1"/>
    <w:p w:rsidR="00F11AD1" w:rsidRPr="009E797F" w:rsidRDefault="00F11AD1" w:rsidP="009E797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57CCF"/>
    <w:p w:rsidR="00057CCF" w:rsidRDefault="00057CCF" w:rsidP="00057CCF"/>
    <w:p w:rsidR="00057CCF" w:rsidRPr="00057CCF" w:rsidRDefault="00057CCF" w:rsidP="00057CC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437" w:rsidRDefault="003A6437" w:rsidP="00057CCF"/>
    <w:p w:rsidR="00057CCF" w:rsidRPr="00057CCF" w:rsidRDefault="00057CCF" w:rsidP="00057CC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B5B" w:rsidRDefault="00A70B5B" w:rsidP="00E826F9"/>
    <w:p w:rsidR="00E826F9" w:rsidRDefault="00E826F9" w:rsidP="00E826F9"/>
    <w:p w:rsidR="00E826F9" w:rsidRPr="00E826F9" w:rsidRDefault="00E826F9" w:rsidP="00E826F9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18B8" w:rsidRDefault="006C18B8" w:rsidP="00E826F9"/>
    <w:p w:rsidR="00E826F9" w:rsidRPr="00E826F9" w:rsidRDefault="00E826F9" w:rsidP="00E826F9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B43891" w:rsidRDefault="00B43891" w:rsidP="00095F5B"/>
    <w:p w:rsidR="00095F5B" w:rsidRDefault="00095F5B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C87D5D" w:rsidRDefault="00C87D5D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Pr="00E826F9" w:rsidRDefault="00095F5B" w:rsidP="00E826F9"/>
    <w:p w:rsidR="00E826F9" w:rsidRPr="00E826F9" w:rsidRDefault="00E826F9" w:rsidP="00E826F9"/>
    <w:p w:rsidR="00E826F9" w:rsidRPr="00E826F9" w:rsidRDefault="00E826F9" w:rsidP="00E826F9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3891" w:rsidRDefault="00B43891" w:rsidP="00E826F9"/>
    <w:p w:rsidR="00E826F9" w:rsidRPr="00E826F9" w:rsidRDefault="00E826F9" w:rsidP="00E826F9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7B0B26"/>
    <w:p w:rsidR="007B0B26" w:rsidRPr="007B0B26" w:rsidRDefault="007B0B26" w:rsidP="007B0B26"/>
    <w:p w:rsidR="005A6A07" w:rsidRPr="007B0B26" w:rsidRDefault="005A6A07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7B0B26"/>
    <w:p w:rsidR="007B0B26" w:rsidRPr="007B0B26" w:rsidRDefault="007B0B26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7B0B26" w:rsidRDefault="007B0B26" w:rsidP="00095F5B"/>
    <w:p w:rsidR="00095F5B" w:rsidRDefault="00095F5B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7B0B26" w:rsidRDefault="007B0B26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00112A" w:rsidRDefault="0000112A" w:rsidP="00095F5B"/>
    <w:p w:rsidR="00095F5B" w:rsidRDefault="00095F5B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68A3" w:rsidRPr="00C468A3" w:rsidRDefault="00C468A3" w:rsidP="00E826F9">
      <w:proofErr w:type="spellStart"/>
      <w:r w:rsidRPr="00C468A3">
        <w:t>Weblink</w:t>
      </w:r>
      <w:proofErr w:type="spellEnd"/>
      <w:r w:rsidRPr="00C468A3">
        <w:t xml:space="preserve"> to EDG: </w:t>
      </w:r>
      <w:hyperlink r:id="rId53" w:history="1">
        <w:r w:rsidRPr="00C468A3">
          <w:rPr>
            <w:rStyle w:val="Hyperlink"/>
          </w:rPr>
          <w:t>https://www.nist.gov/publications/community-resilience-economic-decision-guide-buildings-and-infrastructure-systems</w:t>
        </w:r>
      </w:hyperlink>
      <w:r w:rsidRPr="00C468A3">
        <w:t xml:space="preserve">  </w:t>
      </w:r>
    </w:p>
    <w:p w:rsidR="00095F5B" w:rsidRPr="00E826F9" w:rsidRDefault="00095F5B" w:rsidP="00E826F9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E826F9" w:rsidRDefault="00E826F9" w:rsidP="00CB62BC"/>
    <w:p w:rsidR="00CB62BC" w:rsidRPr="00CB62BC" w:rsidRDefault="00CB62BC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CB62BC"/>
    <w:p w:rsidR="00E826F9" w:rsidRDefault="00E826F9" w:rsidP="00CB62BC"/>
    <w:p w:rsidR="00CB62BC" w:rsidRPr="00CB62BC" w:rsidRDefault="00CB62BC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Pr="00A51EBF" w:rsidRDefault="00A51EBF" w:rsidP="00A51EBF"/>
    <w:p w:rsidR="00A51EBF" w:rsidRDefault="00A51EBF" w:rsidP="00A51EBF"/>
    <w:p w:rsidR="00A51EBF" w:rsidRDefault="00A51EBF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Pr="00CB62BC" w:rsidRDefault="00CB62BC" w:rsidP="00CB62BC">
      <w:r w:rsidRPr="00CB62BC">
        <w:t xml:space="preserve">Community Resilience Panel website: </w:t>
      </w:r>
      <w:hyperlink r:id="rId58" w:history="1">
        <w:r w:rsidRPr="00CB62BC">
          <w:rPr>
            <w:rStyle w:val="Hyperlink"/>
          </w:rPr>
          <w:t>https://crpanel.nist.gov/</w:t>
        </w:r>
      </w:hyperlink>
      <w:r w:rsidRPr="00CB62BC">
        <w:t xml:space="preserve"> </w:t>
      </w:r>
    </w:p>
    <w:p w:rsidR="00A51EBF" w:rsidRDefault="00A51EBF" w:rsidP="00CB62BC"/>
    <w:p w:rsidR="005E3CA5" w:rsidRPr="00CB62BC" w:rsidRDefault="005E3CA5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51EBF"/>
    <w:p w:rsidR="00AE6484" w:rsidRPr="00A51EBF" w:rsidRDefault="00AE6484" w:rsidP="00A51EBF"/>
    <w:p w:rsidR="00A51EBF" w:rsidRDefault="00A51EBF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51EBF"/>
    <w:p w:rsidR="00A51EBF" w:rsidRDefault="00A51EBF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E6484"/>
    <w:p w:rsidR="00AE6484" w:rsidRDefault="00AE6484" w:rsidP="00AE6484"/>
    <w:p w:rsidR="00AE6484" w:rsidRPr="00AE6484" w:rsidRDefault="00AE6484" w:rsidP="00AE6484"/>
    <w:p w:rsidR="000A2365" w:rsidRPr="00A51EBF" w:rsidRDefault="000A2365" w:rsidP="00A51EBF">
      <w:r w:rsidRPr="00A51EBF">
        <w:br w:type="page"/>
      </w:r>
    </w:p>
    <w:p w:rsidR="00273C76" w:rsidRPr="0022237A" w:rsidRDefault="00273C76" w:rsidP="00273C76"/>
    <w:p w:rsidR="00273C76" w:rsidRPr="0022237A" w:rsidRDefault="00273C76" w:rsidP="00273C76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273C76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273C76" w:rsidRPr="007B348E" w:rsidRDefault="00273C76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273C76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273C76" w:rsidRPr="007B348E" w:rsidRDefault="00273C76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4E0E0A" w:rsidRDefault="00273C76" w:rsidP="00605CF2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273C76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273C76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273C76" w:rsidRPr="007B348E" w:rsidRDefault="00273C76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AE02F0" w:rsidRDefault="00273C76" w:rsidP="00605CF2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 w:rsidRPr="007B348E">
              <w:t>Beyond Codes and Low-Impact Development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AE02F0" w:rsidRDefault="00273C76" w:rsidP="00605CF2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273C76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273C76" w:rsidRPr="007B348E" w:rsidRDefault="00273C76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>Climate and Weather Tools and Trends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7B348E" w:rsidRDefault="00273C76" w:rsidP="00605CF2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AE02F0" w:rsidRDefault="00273C76" w:rsidP="00605CF2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273C76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273C76" w:rsidRPr="007B348E" w:rsidRDefault="00273C76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AE02F0" w:rsidRDefault="00273C76" w:rsidP="00605CF2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273C76" w:rsidRPr="00AE02F0" w:rsidRDefault="00273C76" w:rsidP="00605CF2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>Wildfire Mitigation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 w:rsidRPr="007B348E">
              <w:t>The Wildfire-Flood Connection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>
              <w:t>Severe Thunderstorm/</w:t>
            </w:r>
            <w:r w:rsidRPr="007B348E">
              <w:t>Tornado Safe Rooms</w:t>
            </w:r>
            <w:r>
              <w:t xml:space="preserve"> </w:t>
            </w:r>
          </w:p>
        </w:tc>
      </w:tr>
      <w:tr w:rsidR="00273C76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273C76" w:rsidRPr="007B348E" w:rsidRDefault="00273C76" w:rsidP="00605CF2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273C76" w:rsidRPr="007B348E" w:rsidRDefault="00273C76" w:rsidP="00605CF2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273C76" w:rsidRPr="004947BE" w:rsidRDefault="00273C76" w:rsidP="00273C76">
      <w:pPr>
        <w:spacing w:before="60" w:afterLines="60" w:after="144"/>
      </w:pPr>
      <w:bookmarkStart w:id="2" w:name="_GoBack"/>
      <w:bookmarkEnd w:id="2"/>
    </w:p>
    <w:sectPr w:rsidR="00273C76" w:rsidRPr="004947BE" w:rsidSect="008C2914">
      <w:headerReference w:type="even" r:id="rId62"/>
      <w:footerReference w:type="even" r:id="rId63"/>
      <w:footerReference w:type="default" r:id="rId64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BD" w:rsidRDefault="009F19BD" w:rsidP="00195D71">
      <w:r>
        <w:separator/>
      </w:r>
    </w:p>
  </w:endnote>
  <w:endnote w:type="continuationSeparator" w:id="0">
    <w:p w:rsidR="009F19BD" w:rsidRDefault="009F19BD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477242" w:rsidP="0011324B">
    <w:pPr>
      <w:pStyle w:val="FEMAFooter"/>
      <w:jc w:val="center"/>
    </w:pPr>
    <w:r>
      <w:t>APRIL 2017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477242" w:rsidP="0011324B">
    <w:pPr>
      <w:pStyle w:val="FEMAFooter"/>
      <w:tabs>
        <w:tab w:val="center" w:pos="4680"/>
      </w:tabs>
    </w:pPr>
    <w:r>
      <w:t>APRIL 2017 VERSION 1.0</w:t>
    </w:r>
    <w:r w:rsidR="00F05046">
      <w:tab/>
    </w:r>
    <w:r w:rsidR="0093267E">
      <w:t>P</w:t>
    </w:r>
    <w:r w:rsidR="00F05046">
      <w:t xml:space="preserve">G </w:t>
    </w:r>
    <w:r w:rsidR="000B63B4">
      <w:t>5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273C76">
      <w:rPr>
        <w:noProof/>
      </w:rPr>
      <w:t>25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BD" w:rsidRDefault="009F19BD" w:rsidP="00195D71">
      <w:r>
        <w:separator/>
      </w:r>
    </w:p>
  </w:footnote>
  <w:footnote w:type="continuationSeparator" w:id="0">
    <w:p w:rsidR="009F19BD" w:rsidRDefault="009F19BD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1324B" w:rsidRDefault="00F05046" w:rsidP="00F05046">
    <w:pPr>
      <w:pStyle w:val="FEMAHeader"/>
      <w:rPr>
        <w:sz w:val="20"/>
      </w:rPr>
    </w:pPr>
    <w:r w:rsidRPr="0011324B">
      <w:rPr>
        <w:sz w:val="20"/>
      </w:rPr>
      <w:t xml:space="preserve">MODULE </w:t>
    </w:r>
    <w:r w:rsidR="00DC3F08">
      <w:rPr>
        <w:sz w:val="20"/>
      </w:rPr>
      <w:t>5</w:t>
    </w:r>
    <w:r w:rsidRPr="0011324B">
      <w:rPr>
        <w:sz w:val="20"/>
      </w:rPr>
      <w:t xml:space="preserve">:  </w:t>
    </w:r>
    <w:r w:rsidR="00DC3F08">
      <w:rPr>
        <w:sz w:val="20"/>
      </w:rPr>
      <w:t>NIST COMMUNITY RESILIENCE GUIDE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69D434F"/>
    <w:multiLevelType w:val="hybridMultilevel"/>
    <w:tmpl w:val="EC72857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8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2CB4753"/>
    <w:multiLevelType w:val="hybridMultilevel"/>
    <w:tmpl w:val="0D9C584E"/>
    <w:lvl w:ilvl="0" w:tplc="1512C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E5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84FA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890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4B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0D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C08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94DA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3C70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7706F"/>
    <w:multiLevelType w:val="hybridMultilevel"/>
    <w:tmpl w:val="5B960A3E"/>
    <w:lvl w:ilvl="0" w:tplc="5F9EB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282F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7A12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73898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7A676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65281C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664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6497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2564EC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CB5CFA"/>
    <w:multiLevelType w:val="hybridMultilevel"/>
    <w:tmpl w:val="13CE0580"/>
    <w:lvl w:ilvl="0" w:tplc="9244C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4"/>
  </w:num>
  <w:num w:numId="5">
    <w:abstractNumId w:val="16"/>
  </w:num>
  <w:num w:numId="6">
    <w:abstractNumId w:val="2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0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1"/>
  </w:num>
  <w:num w:numId="14">
    <w:abstractNumId w:val="17"/>
  </w:num>
  <w:num w:numId="15">
    <w:abstractNumId w:val="13"/>
  </w:num>
  <w:num w:numId="16">
    <w:abstractNumId w:val="3"/>
  </w:num>
  <w:num w:numId="17">
    <w:abstractNumId w:val="2"/>
  </w:num>
  <w:num w:numId="18">
    <w:abstractNumId w:val="21"/>
  </w:num>
  <w:num w:numId="19">
    <w:abstractNumId w:val="11"/>
  </w:num>
  <w:num w:numId="20">
    <w:abstractNumId w:val="12"/>
  </w:num>
  <w:num w:numId="21">
    <w:abstractNumId w:val="6"/>
  </w:num>
  <w:num w:numId="2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12D43"/>
    <w:rsid w:val="0001318D"/>
    <w:rsid w:val="00015F95"/>
    <w:rsid w:val="00021E61"/>
    <w:rsid w:val="00022D32"/>
    <w:rsid w:val="00023230"/>
    <w:rsid w:val="000250DE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508FD"/>
    <w:rsid w:val="000539F0"/>
    <w:rsid w:val="0005429F"/>
    <w:rsid w:val="0005456C"/>
    <w:rsid w:val="00055E43"/>
    <w:rsid w:val="00057542"/>
    <w:rsid w:val="00057CCF"/>
    <w:rsid w:val="00061CC7"/>
    <w:rsid w:val="000651E6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B3394"/>
    <w:rsid w:val="000B498C"/>
    <w:rsid w:val="000B6326"/>
    <w:rsid w:val="000B63B4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2ECC"/>
    <w:rsid w:val="000E5507"/>
    <w:rsid w:val="000E5E4E"/>
    <w:rsid w:val="000F2FB3"/>
    <w:rsid w:val="000F3DA9"/>
    <w:rsid w:val="000F478C"/>
    <w:rsid w:val="000F6A6F"/>
    <w:rsid w:val="000F6EA5"/>
    <w:rsid w:val="001070C6"/>
    <w:rsid w:val="0010760F"/>
    <w:rsid w:val="00107915"/>
    <w:rsid w:val="00107B9C"/>
    <w:rsid w:val="00110787"/>
    <w:rsid w:val="001131B4"/>
    <w:rsid w:val="0011324B"/>
    <w:rsid w:val="00114F81"/>
    <w:rsid w:val="00120A94"/>
    <w:rsid w:val="00121607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72B1"/>
    <w:rsid w:val="00144BF4"/>
    <w:rsid w:val="001461B6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3B8C"/>
    <w:rsid w:val="00164DD4"/>
    <w:rsid w:val="00165570"/>
    <w:rsid w:val="0017002E"/>
    <w:rsid w:val="0017543A"/>
    <w:rsid w:val="00177DBC"/>
    <w:rsid w:val="00181FC1"/>
    <w:rsid w:val="001919A5"/>
    <w:rsid w:val="001921A5"/>
    <w:rsid w:val="00195D71"/>
    <w:rsid w:val="001A102E"/>
    <w:rsid w:val="001A2E49"/>
    <w:rsid w:val="001A366C"/>
    <w:rsid w:val="001A7109"/>
    <w:rsid w:val="001B063D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F29E1"/>
    <w:rsid w:val="001F6E79"/>
    <w:rsid w:val="001F7722"/>
    <w:rsid w:val="00210C57"/>
    <w:rsid w:val="00212A39"/>
    <w:rsid w:val="002173DD"/>
    <w:rsid w:val="00217535"/>
    <w:rsid w:val="0022132B"/>
    <w:rsid w:val="0022237A"/>
    <w:rsid w:val="00222F80"/>
    <w:rsid w:val="002328B9"/>
    <w:rsid w:val="00235558"/>
    <w:rsid w:val="002366FB"/>
    <w:rsid w:val="00241350"/>
    <w:rsid w:val="00245A06"/>
    <w:rsid w:val="00250702"/>
    <w:rsid w:val="00250E7D"/>
    <w:rsid w:val="00252A38"/>
    <w:rsid w:val="002537A9"/>
    <w:rsid w:val="00260F14"/>
    <w:rsid w:val="00265774"/>
    <w:rsid w:val="002658E0"/>
    <w:rsid w:val="00267FE0"/>
    <w:rsid w:val="00273A68"/>
    <w:rsid w:val="00273C76"/>
    <w:rsid w:val="00276CB4"/>
    <w:rsid w:val="002775DD"/>
    <w:rsid w:val="002776B4"/>
    <w:rsid w:val="00280A87"/>
    <w:rsid w:val="0028577E"/>
    <w:rsid w:val="0029115D"/>
    <w:rsid w:val="00297394"/>
    <w:rsid w:val="002977B1"/>
    <w:rsid w:val="002A0FBF"/>
    <w:rsid w:val="002A2B43"/>
    <w:rsid w:val="002A3569"/>
    <w:rsid w:val="002B0FD4"/>
    <w:rsid w:val="002B7A80"/>
    <w:rsid w:val="002C00E2"/>
    <w:rsid w:val="002C39F5"/>
    <w:rsid w:val="002C49C9"/>
    <w:rsid w:val="002D391B"/>
    <w:rsid w:val="002D50E6"/>
    <w:rsid w:val="002D52C3"/>
    <w:rsid w:val="002D5D52"/>
    <w:rsid w:val="002D60AD"/>
    <w:rsid w:val="002D72B0"/>
    <w:rsid w:val="002E16A6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3C52"/>
    <w:rsid w:val="00307652"/>
    <w:rsid w:val="003148F4"/>
    <w:rsid w:val="003161C1"/>
    <w:rsid w:val="00322DAB"/>
    <w:rsid w:val="003244AD"/>
    <w:rsid w:val="003250D4"/>
    <w:rsid w:val="0032530E"/>
    <w:rsid w:val="00330A60"/>
    <w:rsid w:val="00330F21"/>
    <w:rsid w:val="003365FA"/>
    <w:rsid w:val="003373BF"/>
    <w:rsid w:val="00343B7C"/>
    <w:rsid w:val="003448DC"/>
    <w:rsid w:val="00352BC1"/>
    <w:rsid w:val="00353821"/>
    <w:rsid w:val="0035390A"/>
    <w:rsid w:val="003552D3"/>
    <w:rsid w:val="00360E9D"/>
    <w:rsid w:val="00361E85"/>
    <w:rsid w:val="00363079"/>
    <w:rsid w:val="003672ED"/>
    <w:rsid w:val="00367D3D"/>
    <w:rsid w:val="00373326"/>
    <w:rsid w:val="003774C9"/>
    <w:rsid w:val="0038238C"/>
    <w:rsid w:val="00385AEE"/>
    <w:rsid w:val="00390197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F3F"/>
    <w:rsid w:val="003E4D3D"/>
    <w:rsid w:val="003E4FA9"/>
    <w:rsid w:val="003E5FE4"/>
    <w:rsid w:val="003E689C"/>
    <w:rsid w:val="003F291E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4F62"/>
    <w:rsid w:val="00436403"/>
    <w:rsid w:val="00436413"/>
    <w:rsid w:val="00437739"/>
    <w:rsid w:val="00441640"/>
    <w:rsid w:val="00441C53"/>
    <w:rsid w:val="004436D8"/>
    <w:rsid w:val="00443BEC"/>
    <w:rsid w:val="00445A69"/>
    <w:rsid w:val="0045127C"/>
    <w:rsid w:val="0045420E"/>
    <w:rsid w:val="00455C86"/>
    <w:rsid w:val="0045737B"/>
    <w:rsid w:val="00460468"/>
    <w:rsid w:val="0046239D"/>
    <w:rsid w:val="00463339"/>
    <w:rsid w:val="00463B93"/>
    <w:rsid w:val="00465A20"/>
    <w:rsid w:val="00472CD2"/>
    <w:rsid w:val="0047358D"/>
    <w:rsid w:val="00474928"/>
    <w:rsid w:val="00475D16"/>
    <w:rsid w:val="0047601F"/>
    <w:rsid w:val="004763A5"/>
    <w:rsid w:val="00477242"/>
    <w:rsid w:val="0048044E"/>
    <w:rsid w:val="00480990"/>
    <w:rsid w:val="00484B91"/>
    <w:rsid w:val="00484D8C"/>
    <w:rsid w:val="00487039"/>
    <w:rsid w:val="00487072"/>
    <w:rsid w:val="004960C5"/>
    <w:rsid w:val="004A6FBA"/>
    <w:rsid w:val="004B0AD9"/>
    <w:rsid w:val="004C2BCA"/>
    <w:rsid w:val="004C36EE"/>
    <w:rsid w:val="004C7A13"/>
    <w:rsid w:val="004D0024"/>
    <w:rsid w:val="004D5A0F"/>
    <w:rsid w:val="004D7136"/>
    <w:rsid w:val="004E0775"/>
    <w:rsid w:val="004E0A1F"/>
    <w:rsid w:val="004E36CE"/>
    <w:rsid w:val="004E4354"/>
    <w:rsid w:val="004E5FA6"/>
    <w:rsid w:val="004F069B"/>
    <w:rsid w:val="004F129E"/>
    <w:rsid w:val="004F326D"/>
    <w:rsid w:val="004F3C4C"/>
    <w:rsid w:val="004F71B4"/>
    <w:rsid w:val="00503A30"/>
    <w:rsid w:val="0050590E"/>
    <w:rsid w:val="005070CC"/>
    <w:rsid w:val="00507C93"/>
    <w:rsid w:val="00510385"/>
    <w:rsid w:val="0052183A"/>
    <w:rsid w:val="00524DAE"/>
    <w:rsid w:val="00525EB6"/>
    <w:rsid w:val="00526132"/>
    <w:rsid w:val="00526668"/>
    <w:rsid w:val="00527CD4"/>
    <w:rsid w:val="00527E92"/>
    <w:rsid w:val="00534BCB"/>
    <w:rsid w:val="00534C1E"/>
    <w:rsid w:val="00534FFD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C2E"/>
    <w:rsid w:val="005658A5"/>
    <w:rsid w:val="00565C87"/>
    <w:rsid w:val="005741A4"/>
    <w:rsid w:val="0057442A"/>
    <w:rsid w:val="00576929"/>
    <w:rsid w:val="00577E5D"/>
    <w:rsid w:val="00580118"/>
    <w:rsid w:val="00580BB5"/>
    <w:rsid w:val="00584CA4"/>
    <w:rsid w:val="00587801"/>
    <w:rsid w:val="005912B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C4BAF"/>
    <w:rsid w:val="005C53E0"/>
    <w:rsid w:val="005D63B5"/>
    <w:rsid w:val="005D7A5F"/>
    <w:rsid w:val="005E2B38"/>
    <w:rsid w:val="005E3CA5"/>
    <w:rsid w:val="005E7A01"/>
    <w:rsid w:val="005E7AEA"/>
    <w:rsid w:val="005F1C95"/>
    <w:rsid w:val="005F3336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606A6"/>
    <w:rsid w:val="006645E5"/>
    <w:rsid w:val="00665874"/>
    <w:rsid w:val="006661E1"/>
    <w:rsid w:val="00673678"/>
    <w:rsid w:val="00674A73"/>
    <w:rsid w:val="00677035"/>
    <w:rsid w:val="00677E4A"/>
    <w:rsid w:val="0068385F"/>
    <w:rsid w:val="00685DBC"/>
    <w:rsid w:val="00687B2B"/>
    <w:rsid w:val="0069148D"/>
    <w:rsid w:val="006A15AC"/>
    <w:rsid w:val="006A41F7"/>
    <w:rsid w:val="006A4D6B"/>
    <w:rsid w:val="006A59BD"/>
    <w:rsid w:val="006B01C5"/>
    <w:rsid w:val="006B1326"/>
    <w:rsid w:val="006B5444"/>
    <w:rsid w:val="006C18B8"/>
    <w:rsid w:val="006C231E"/>
    <w:rsid w:val="006C2AA4"/>
    <w:rsid w:val="006C469B"/>
    <w:rsid w:val="006C5001"/>
    <w:rsid w:val="006C56E7"/>
    <w:rsid w:val="006D0149"/>
    <w:rsid w:val="006D35F4"/>
    <w:rsid w:val="006E02FA"/>
    <w:rsid w:val="006E4DDF"/>
    <w:rsid w:val="007022D1"/>
    <w:rsid w:val="00702A57"/>
    <w:rsid w:val="00703CA6"/>
    <w:rsid w:val="00704669"/>
    <w:rsid w:val="00710D84"/>
    <w:rsid w:val="00716375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6180"/>
    <w:rsid w:val="00780A01"/>
    <w:rsid w:val="0078138C"/>
    <w:rsid w:val="007823CD"/>
    <w:rsid w:val="007837B3"/>
    <w:rsid w:val="00783C2D"/>
    <w:rsid w:val="00783F01"/>
    <w:rsid w:val="00786FD5"/>
    <w:rsid w:val="007873E7"/>
    <w:rsid w:val="00790B9F"/>
    <w:rsid w:val="00792477"/>
    <w:rsid w:val="007927F1"/>
    <w:rsid w:val="00795AE7"/>
    <w:rsid w:val="0079639C"/>
    <w:rsid w:val="007A16B0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7A3A"/>
    <w:rsid w:val="007D7FD1"/>
    <w:rsid w:val="007E04E4"/>
    <w:rsid w:val="007E5F4D"/>
    <w:rsid w:val="007F2875"/>
    <w:rsid w:val="007F3AD0"/>
    <w:rsid w:val="007F785E"/>
    <w:rsid w:val="00801D01"/>
    <w:rsid w:val="00802825"/>
    <w:rsid w:val="008068B0"/>
    <w:rsid w:val="00807350"/>
    <w:rsid w:val="0080776D"/>
    <w:rsid w:val="00810575"/>
    <w:rsid w:val="00821C06"/>
    <w:rsid w:val="0082601A"/>
    <w:rsid w:val="0082759A"/>
    <w:rsid w:val="00830AE4"/>
    <w:rsid w:val="0083270A"/>
    <w:rsid w:val="008338E2"/>
    <w:rsid w:val="00834693"/>
    <w:rsid w:val="00835C11"/>
    <w:rsid w:val="00837878"/>
    <w:rsid w:val="0084778A"/>
    <w:rsid w:val="008543B7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804BF"/>
    <w:rsid w:val="00884009"/>
    <w:rsid w:val="00890F47"/>
    <w:rsid w:val="008927F3"/>
    <w:rsid w:val="00893C6F"/>
    <w:rsid w:val="0089526F"/>
    <w:rsid w:val="008A1436"/>
    <w:rsid w:val="008A3792"/>
    <w:rsid w:val="008A41F1"/>
    <w:rsid w:val="008A766C"/>
    <w:rsid w:val="008B00CB"/>
    <w:rsid w:val="008B5AD7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19DA"/>
    <w:rsid w:val="00901D41"/>
    <w:rsid w:val="00907306"/>
    <w:rsid w:val="00907F14"/>
    <w:rsid w:val="00912DE7"/>
    <w:rsid w:val="00917A9A"/>
    <w:rsid w:val="00921A7A"/>
    <w:rsid w:val="00922B56"/>
    <w:rsid w:val="00924C57"/>
    <w:rsid w:val="009272DB"/>
    <w:rsid w:val="0092789F"/>
    <w:rsid w:val="00930861"/>
    <w:rsid w:val="009322C2"/>
    <w:rsid w:val="0093267E"/>
    <w:rsid w:val="00941600"/>
    <w:rsid w:val="009435A3"/>
    <w:rsid w:val="00945E56"/>
    <w:rsid w:val="00953859"/>
    <w:rsid w:val="00955E4D"/>
    <w:rsid w:val="009601D0"/>
    <w:rsid w:val="009604CD"/>
    <w:rsid w:val="009616F4"/>
    <w:rsid w:val="00962302"/>
    <w:rsid w:val="00965B2C"/>
    <w:rsid w:val="0096611A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496D"/>
    <w:rsid w:val="009D0291"/>
    <w:rsid w:val="009D0406"/>
    <w:rsid w:val="009D04AF"/>
    <w:rsid w:val="009D34FD"/>
    <w:rsid w:val="009D37B0"/>
    <w:rsid w:val="009E36B3"/>
    <w:rsid w:val="009E60D8"/>
    <w:rsid w:val="009E797F"/>
    <w:rsid w:val="009F19BD"/>
    <w:rsid w:val="009F36F2"/>
    <w:rsid w:val="009F4A0A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1EBF"/>
    <w:rsid w:val="00A526CB"/>
    <w:rsid w:val="00A52C9C"/>
    <w:rsid w:val="00A56AE0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E70"/>
    <w:rsid w:val="00A76EF4"/>
    <w:rsid w:val="00A815F3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C99"/>
    <w:rsid w:val="00AD4DFC"/>
    <w:rsid w:val="00AD6ABD"/>
    <w:rsid w:val="00AD7C1B"/>
    <w:rsid w:val="00AE34EA"/>
    <w:rsid w:val="00AE5C46"/>
    <w:rsid w:val="00AE6484"/>
    <w:rsid w:val="00AE6C6D"/>
    <w:rsid w:val="00AF2735"/>
    <w:rsid w:val="00AF778A"/>
    <w:rsid w:val="00B02F65"/>
    <w:rsid w:val="00B0555E"/>
    <w:rsid w:val="00B05763"/>
    <w:rsid w:val="00B07315"/>
    <w:rsid w:val="00B14B30"/>
    <w:rsid w:val="00B14CF4"/>
    <w:rsid w:val="00B20FE1"/>
    <w:rsid w:val="00B3193D"/>
    <w:rsid w:val="00B31A11"/>
    <w:rsid w:val="00B3270F"/>
    <w:rsid w:val="00B33678"/>
    <w:rsid w:val="00B3675E"/>
    <w:rsid w:val="00B426E7"/>
    <w:rsid w:val="00B42CEB"/>
    <w:rsid w:val="00B43891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F03"/>
    <w:rsid w:val="00B71CDC"/>
    <w:rsid w:val="00B71DBB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2D6C"/>
    <w:rsid w:val="00BB3F70"/>
    <w:rsid w:val="00BB4969"/>
    <w:rsid w:val="00BB6690"/>
    <w:rsid w:val="00BC11D6"/>
    <w:rsid w:val="00BD3E6A"/>
    <w:rsid w:val="00BE00E4"/>
    <w:rsid w:val="00BE0403"/>
    <w:rsid w:val="00BE375D"/>
    <w:rsid w:val="00BE57B7"/>
    <w:rsid w:val="00BF46EC"/>
    <w:rsid w:val="00C0542F"/>
    <w:rsid w:val="00C05D8B"/>
    <w:rsid w:val="00C07436"/>
    <w:rsid w:val="00C078A6"/>
    <w:rsid w:val="00C11033"/>
    <w:rsid w:val="00C12297"/>
    <w:rsid w:val="00C13E2A"/>
    <w:rsid w:val="00C15216"/>
    <w:rsid w:val="00C16EB0"/>
    <w:rsid w:val="00C175AA"/>
    <w:rsid w:val="00C2146F"/>
    <w:rsid w:val="00C24906"/>
    <w:rsid w:val="00C24C36"/>
    <w:rsid w:val="00C251B6"/>
    <w:rsid w:val="00C2714B"/>
    <w:rsid w:val="00C27F1F"/>
    <w:rsid w:val="00C31984"/>
    <w:rsid w:val="00C34455"/>
    <w:rsid w:val="00C44610"/>
    <w:rsid w:val="00C468A3"/>
    <w:rsid w:val="00C476DA"/>
    <w:rsid w:val="00C57FAD"/>
    <w:rsid w:val="00C600A1"/>
    <w:rsid w:val="00C600E9"/>
    <w:rsid w:val="00C6261B"/>
    <w:rsid w:val="00C63707"/>
    <w:rsid w:val="00C6437E"/>
    <w:rsid w:val="00C6658C"/>
    <w:rsid w:val="00C70C46"/>
    <w:rsid w:val="00C74D2B"/>
    <w:rsid w:val="00C756DD"/>
    <w:rsid w:val="00C86405"/>
    <w:rsid w:val="00C879D8"/>
    <w:rsid w:val="00C87D5D"/>
    <w:rsid w:val="00C90773"/>
    <w:rsid w:val="00C92FE1"/>
    <w:rsid w:val="00C97640"/>
    <w:rsid w:val="00C97857"/>
    <w:rsid w:val="00CA1350"/>
    <w:rsid w:val="00CA6C5C"/>
    <w:rsid w:val="00CA7457"/>
    <w:rsid w:val="00CB62BC"/>
    <w:rsid w:val="00CB7365"/>
    <w:rsid w:val="00CC0708"/>
    <w:rsid w:val="00CC26B9"/>
    <w:rsid w:val="00CD096B"/>
    <w:rsid w:val="00CD1A65"/>
    <w:rsid w:val="00CD200B"/>
    <w:rsid w:val="00CD2467"/>
    <w:rsid w:val="00CD76DC"/>
    <w:rsid w:val="00CE219D"/>
    <w:rsid w:val="00CE36CD"/>
    <w:rsid w:val="00CE5524"/>
    <w:rsid w:val="00CE7CA7"/>
    <w:rsid w:val="00CF18CD"/>
    <w:rsid w:val="00CF74E7"/>
    <w:rsid w:val="00D03302"/>
    <w:rsid w:val="00D12027"/>
    <w:rsid w:val="00D1238F"/>
    <w:rsid w:val="00D13AC7"/>
    <w:rsid w:val="00D1491A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555"/>
    <w:rsid w:val="00D50BF6"/>
    <w:rsid w:val="00D51336"/>
    <w:rsid w:val="00D521AA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B2DD2"/>
    <w:rsid w:val="00DB38CF"/>
    <w:rsid w:val="00DB3CB6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2D36"/>
    <w:rsid w:val="00DD42F4"/>
    <w:rsid w:val="00DD59E7"/>
    <w:rsid w:val="00DD6166"/>
    <w:rsid w:val="00DE0932"/>
    <w:rsid w:val="00DE11C2"/>
    <w:rsid w:val="00DE1814"/>
    <w:rsid w:val="00DE1EB9"/>
    <w:rsid w:val="00DE34A2"/>
    <w:rsid w:val="00DE6964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5FAB"/>
    <w:rsid w:val="00E3527C"/>
    <w:rsid w:val="00E35942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762A6"/>
    <w:rsid w:val="00E820EA"/>
    <w:rsid w:val="00E826A3"/>
    <w:rsid w:val="00E826F9"/>
    <w:rsid w:val="00E85CB6"/>
    <w:rsid w:val="00E8644E"/>
    <w:rsid w:val="00E872A3"/>
    <w:rsid w:val="00E93483"/>
    <w:rsid w:val="00E9439A"/>
    <w:rsid w:val="00E9689C"/>
    <w:rsid w:val="00E971D0"/>
    <w:rsid w:val="00EA4DFB"/>
    <w:rsid w:val="00EB000A"/>
    <w:rsid w:val="00EB0A46"/>
    <w:rsid w:val="00EB31B3"/>
    <w:rsid w:val="00EB5B71"/>
    <w:rsid w:val="00EB6E01"/>
    <w:rsid w:val="00EC1423"/>
    <w:rsid w:val="00EC2E05"/>
    <w:rsid w:val="00EC7E61"/>
    <w:rsid w:val="00ED3250"/>
    <w:rsid w:val="00EE25B3"/>
    <w:rsid w:val="00EF28CA"/>
    <w:rsid w:val="00EF2B51"/>
    <w:rsid w:val="00EF35C3"/>
    <w:rsid w:val="00EF441B"/>
    <w:rsid w:val="00F031A7"/>
    <w:rsid w:val="00F04E07"/>
    <w:rsid w:val="00F05046"/>
    <w:rsid w:val="00F05537"/>
    <w:rsid w:val="00F05A07"/>
    <w:rsid w:val="00F06E08"/>
    <w:rsid w:val="00F07510"/>
    <w:rsid w:val="00F07B38"/>
    <w:rsid w:val="00F10DF0"/>
    <w:rsid w:val="00F11AD1"/>
    <w:rsid w:val="00F12CD2"/>
    <w:rsid w:val="00F14CC4"/>
    <w:rsid w:val="00F15943"/>
    <w:rsid w:val="00F17BE5"/>
    <w:rsid w:val="00F20447"/>
    <w:rsid w:val="00F205C5"/>
    <w:rsid w:val="00F2345C"/>
    <w:rsid w:val="00F26C40"/>
    <w:rsid w:val="00F27F44"/>
    <w:rsid w:val="00F3024B"/>
    <w:rsid w:val="00F30523"/>
    <w:rsid w:val="00F40872"/>
    <w:rsid w:val="00F40B16"/>
    <w:rsid w:val="00F44E60"/>
    <w:rsid w:val="00F470F2"/>
    <w:rsid w:val="00F47276"/>
    <w:rsid w:val="00F512F4"/>
    <w:rsid w:val="00F53CD7"/>
    <w:rsid w:val="00F5528F"/>
    <w:rsid w:val="00F60110"/>
    <w:rsid w:val="00F70CCD"/>
    <w:rsid w:val="00F7407B"/>
    <w:rsid w:val="00F8011E"/>
    <w:rsid w:val="00F81925"/>
    <w:rsid w:val="00F82F57"/>
    <w:rsid w:val="00F91CA6"/>
    <w:rsid w:val="00F92E97"/>
    <w:rsid w:val="00F9323E"/>
    <w:rsid w:val="00F961CD"/>
    <w:rsid w:val="00F9773E"/>
    <w:rsid w:val="00FB3474"/>
    <w:rsid w:val="00FB7E11"/>
    <w:rsid w:val="00FC31D7"/>
    <w:rsid w:val="00FC4C08"/>
    <w:rsid w:val="00FC57E0"/>
    <w:rsid w:val="00FC701E"/>
    <w:rsid w:val="00FD00E5"/>
    <w:rsid w:val="00FD1C01"/>
    <w:rsid w:val="00FD25E0"/>
    <w:rsid w:val="00FD4F31"/>
    <w:rsid w:val="00FE5421"/>
    <w:rsid w:val="00FE6659"/>
    <w:rsid w:val="00FE7EA4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89781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3086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193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image" Target="media/image24.GIF"/><Relationship Id="rId21" Type="http://schemas.openxmlformats.org/officeDocument/2006/relationships/image" Target="media/image8.GIF"/><Relationship Id="rId34" Type="http://schemas.openxmlformats.org/officeDocument/2006/relationships/image" Target="media/image19.GIF"/><Relationship Id="rId42" Type="http://schemas.openxmlformats.org/officeDocument/2006/relationships/image" Target="media/image27.GIF"/><Relationship Id="rId47" Type="http://schemas.openxmlformats.org/officeDocument/2006/relationships/image" Target="media/image32.GIF"/><Relationship Id="rId50" Type="http://schemas.openxmlformats.org/officeDocument/2006/relationships/image" Target="media/image35.GIF"/><Relationship Id="rId55" Type="http://schemas.openxmlformats.org/officeDocument/2006/relationships/image" Target="media/image39.GIF"/><Relationship Id="rId63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hyperlink" Target="https://www.nist.gov/topics/community-resilience/community-resilience-planning-guide" TargetMode="External"/><Relationship Id="rId41" Type="http://schemas.openxmlformats.org/officeDocument/2006/relationships/image" Target="media/image26.GIF"/><Relationship Id="rId54" Type="http://schemas.openxmlformats.org/officeDocument/2006/relationships/image" Target="media/image38.GIF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image" Target="media/image17.GIF"/><Relationship Id="rId37" Type="http://schemas.openxmlformats.org/officeDocument/2006/relationships/image" Target="media/image22.GIF"/><Relationship Id="rId40" Type="http://schemas.openxmlformats.org/officeDocument/2006/relationships/image" Target="media/image25.GIF"/><Relationship Id="rId45" Type="http://schemas.openxmlformats.org/officeDocument/2006/relationships/image" Target="media/image30.GIF"/><Relationship Id="rId53" Type="http://schemas.openxmlformats.org/officeDocument/2006/relationships/hyperlink" Target="https://www.nist.gov/publications/community-resilience-economic-decision-guide-buildings-and-infrastructure-systems" TargetMode="External"/><Relationship Id="rId58" Type="http://schemas.openxmlformats.org/officeDocument/2006/relationships/hyperlink" Target="https://crpanel.nist.gov/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4.GIF"/><Relationship Id="rId36" Type="http://schemas.openxmlformats.org/officeDocument/2006/relationships/image" Target="media/image21.GIF"/><Relationship Id="rId49" Type="http://schemas.openxmlformats.org/officeDocument/2006/relationships/image" Target="media/image34.GIF"/><Relationship Id="rId57" Type="http://schemas.openxmlformats.org/officeDocument/2006/relationships/image" Target="media/image41.GIF"/><Relationship Id="rId61" Type="http://schemas.openxmlformats.org/officeDocument/2006/relationships/image" Target="media/image44.GIF"/><Relationship Id="rId10" Type="http://schemas.openxmlformats.org/officeDocument/2006/relationships/header" Target="header1.xml"/><Relationship Id="rId19" Type="http://schemas.openxmlformats.org/officeDocument/2006/relationships/image" Target="media/image6.GIF"/><Relationship Id="rId31" Type="http://schemas.openxmlformats.org/officeDocument/2006/relationships/image" Target="media/image16.GIF"/><Relationship Id="rId44" Type="http://schemas.openxmlformats.org/officeDocument/2006/relationships/image" Target="media/image29.GIF"/><Relationship Id="rId52" Type="http://schemas.openxmlformats.org/officeDocument/2006/relationships/image" Target="media/image37.GIF"/><Relationship Id="rId60" Type="http://schemas.openxmlformats.org/officeDocument/2006/relationships/image" Target="media/image43.GIF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hyperlink" Target="https://www.nist.gov/topics/community-resilience/community-resilience-planning-guide" TargetMode="External"/><Relationship Id="rId30" Type="http://schemas.openxmlformats.org/officeDocument/2006/relationships/image" Target="media/image15.GIF"/><Relationship Id="rId35" Type="http://schemas.openxmlformats.org/officeDocument/2006/relationships/image" Target="media/image20.GIF"/><Relationship Id="rId43" Type="http://schemas.openxmlformats.org/officeDocument/2006/relationships/image" Target="media/image28.GIF"/><Relationship Id="rId48" Type="http://schemas.openxmlformats.org/officeDocument/2006/relationships/image" Target="media/image33.GIF"/><Relationship Id="rId56" Type="http://schemas.openxmlformats.org/officeDocument/2006/relationships/image" Target="media/image40.GIF"/><Relationship Id="rId64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image" Target="media/image36.GI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image" Target="media/image18.GIF"/><Relationship Id="rId38" Type="http://schemas.openxmlformats.org/officeDocument/2006/relationships/image" Target="media/image23.GIF"/><Relationship Id="rId46" Type="http://schemas.openxmlformats.org/officeDocument/2006/relationships/image" Target="media/image31.GIF"/><Relationship Id="rId59" Type="http://schemas.openxmlformats.org/officeDocument/2006/relationships/image" Target="media/image4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981E4-D46A-4AEB-A724-99C6AA57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1</TotalTime>
  <Pages>25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Disaster Risk Reduction (DRR) Ambassador Curriculum</dc:title>
  <dc:creator>NHMA</dc:creator>
  <cp:lastModifiedBy>Mila Harrison</cp:lastModifiedBy>
  <cp:lastPrinted>2017-03-31T18:15:00Z</cp:lastPrinted>
  <dcterms:created xsi:type="dcterms:W3CDTF">2017-04-26T17:23:00Z</dcterms:created>
  <dcterms:modified xsi:type="dcterms:W3CDTF">2017-04-26T17:27:00Z</dcterms:modified>
</cp:coreProperties>
</file>